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501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2540"/>
        <w:gridCol w:w="1764"/>
        <w:gridCol w:w="2194"/>
      </w:tblGrid>
      <w:tr w:rsidR="000172E5" w:rsidRPr="00637200" w14:paraId="3EB90C2F" w14:textId="77777777" w:rsidTr="006A6551">
        <w:trPr>
          <w:trHeight w:val="634"/>
        </w:trPr>
        <w:tc>
          <w:tcPr>
            <w:tcW w:w="5000" w:type="pct"/>
            <w:gridSpan w:val="4"/>
            <w:shd w:val="clear" w:color="auto" w:fill="00500D"/>
            <w:vAlign w:val="bottom"/>
          </w:tcPr>
          <w:p w14:paraId="3F6FCA84" w14:textId="7D527233" w:rsidR="000172E5" w:rsidRPr="00637200" w:rsidRDefault="006A6551" w:rsidP="00637200">
            <w:pPr>
              <w:pStyle w:val="Rubrik1"/>
              <w:outlineLvl w:val="0"/>
            </w:pPr>
            <w:r>
              <w:t>Medlem</w:t>
            </w:r>
          </w:p>
        </w:tc>
      </w:tr>
      <w:tr w:rsidR="000172E5" w:rsidRPr="00846B76" w14:paraId="3074FD47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5C1545EF" w14:textId="49D5BB3D" w:rsidR="000172E5" w:rsidRPr="00637200" w:rsidRDefault="006A6551" w:rsidP="00637200">
            <w:pPr>
              <w:pStyle w:val="Normaltindrag"/>
            </w:pPr>
            <w:r>
              <w:t>Förnamn*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3728BA0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3484685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13254DC2" w14:textId="0DAF20CB" w:rsidR="000172E5" w:rsidRPr="00637200" w:rsidRDefault="006A6551" w:rsidP="00637200">
            <w:pPr>
              <w:pStyle w:val="Normaltindrag"/>
            </w:pPr>
            <w:r>
              <w:t>Efternamn*</w:t>
            </w:r>
          </w:p>
        </w:tc>
        <w:tc>
          <w:tcPr>
            <w:tcW w:w="35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D176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61595439" w14:textId="77777777" w:rsidTr="003F7492">
        <w:trPr>
          <w:trHeight w:val="569"/>
        </w:trPr>
        <w:sdt>
          <w:sdtPr>
            <w:id w:val="946660661"/>
            <w:placeholder>
              <w:docPart w:val="12CC4503FC4D4ACDAAD6867A8D18F7D2"/>
            </w:placeholder>
            <w:temporary/>
            <w:showingPlcHdr/>
            <w15:appearance w15:val="hidden"/>
          </w:sdtPr>
          <w:sdtContent>
            <w:tc>
              <w:tcPr>
                <w:tcW w:w="1413" w:type="pct"/>
                <w:vAlign w:val="bottom"/>
              </w:tcPr>
              <w:p w14:paraId="56A4C972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40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D0F874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  <w:sdt>
          <w:sdtPr>
            <w:id w:val="-1223447272"/>
            <w:placeholder>
              <w:docPart w:val="303479C2643947098222B677F4187A8E"/>
            </w:placeholder>
            <w:temporary/>
            <w:showingPlcHdr/>
            <w15:appearance w15:val="hidden"/>
          </w:sdtPr>
          <w:sdtContent>
            <w:tc>
              <w:tcPr>
                <w:tcW w:w="974" w:type="pct"/>
                <w:tcBorders>
                  <w:top w:val="single" w:sz="4" w:space="0" w:color="auto"/>
                </w:tcBorders>
                <w:vAlign w:val="bottom"/>
              </w:tcPr>
              <w:p w14:paraId="0DD82C0C" w14:textId="77777777" w:rsidR="000172E5" w:rsidRDefault="007147D7" w:rsidP="00311D4F">
                <w:r w:rsidRPr="00311D4F">
                  <w:rPr>
                    <w:lang w:bidi="sv-SE"/>
                  </w:rPr>
                  <w:t>Jobbtelefon</w:t>
                </w:r>
              </w:p>
            </w:tc>
          </w:sdtContent>
        </w:sdt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1E7AC9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0172E5" w:rsidRPr="00846B76" w14:paraId="1EFEBB3F" w14:textId="77777777" w:rsidTr="003F7492">
        <w:trPr>
          <w:trHeight w:val="585"/>
        </w:trPr>
        <w:tc>
          <w:tcPr>
            <w:tcW w:w="1413" w:type="pct"/>
            <w:vAlign w:val="bottom"/>
          </w:tcPr>
          <w:p w14:paraId="3B00FB6E" w14:textId="2327F6F9" w:rsidR="000172E5" w:rsidRPr="00637200" w:rsidRDefault="00000000" w:rsidP="00637200">
            <w:pPr>
              <w:pStyle w:val="Normaltindrag"/>
            </w:pPr>
            <w:sdt>
              <w:sdtPr>
                <w:id w:val="1334104394"/>
                <w:placeholder>
                  <w:docPart w:val="541F5BD447E642A192972962424182F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sv-SE"/>
                  </w:rPr>
                  <w:t>E-post</w:t>
                </w:r>
              </w:sdtContent>
            </w:sdt>
            <w:r w:rsidR="006A6551">
              <w:t>*</w:t>
            </w:r>
          </w:p>
        </w:tc>
        <w:tc>
          <w:tcPr>
            <w:tcW w:w="3587" w:type="pct"/>
            <w:gridSpan w:val="3"/>
            <w:tcBorders>
              <w:bottom w:val="single" w:sz="4" w:space="0" w:color="auto"/>
            </w:tcBorders>
            <w:vAlign w:val="bottom"/>
          </w:tcPr>
          <w:p w14:paraId="2FBA73F1" w14:textId="77777777" w:rsidR="000172E5" w:rsidRPr="003F7492" w:rsidRDefault="000172E5" w:rsidP="00311D4F">
            <w:pPr>
              <w:rPr>
                <w:b/>
                <w:bCs/>
              </w:rPr>
            </w:pPr>
          </w:p>
        </w:tc>
      </w:tr>
      <w:tr w:rsidR="00D37AED" w:rsidRPr="00846B76" w14:paraId="0D43F2B7" w14:textId="77777777" w:rsidTr="003F7492">
        <w:trPr>
          <w:trHeight w:val="58"/>
        </w:trPr>
        <w:tc>
          <w:tcPr>
            <w:tcW w:w="1413" w:type="pct"/>
            <w:shd w:val="clear" w:color="auto" w:fill="auto"/>
            <w:vAlign w:val="bottom"/>
          </w:tcPr>
          <w:p w14:paraId="3CC41130" w14:textId="7BB20530" w:rsidR="00D37AED" w:rsidRPr="006A6551" w:rsidRDefault="00D37AED" w:rsidP="006A6551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Personnummer*</w:t>
            </w:r>
          </w:p>
        </w:tc>
        <w:tc>
          <w:tcPr>
            <w:tcW w:w="3587" w:type="pct"/>
            <w:gridSpan w:val="3"/>
            <w:shd w:val="clear" w:color="auto" w:fill="auto"/>
            <w:vAlign w:val="bottom"/>
          </w:tcPr>
          <w:p w14:paraId="48D422B2" w14:textId="77777777" w:rsidR="00D37AED" w:rsidRDefault="00D37AED" w:rsidP="006145D8">
            <w:pPr>
              <w:rPr>
                <w:rFonts w:asciiTheme="majorHAnsi" w:hAnsiTheme="majorHAnsi"/>
                <w:b/>
              </w:rPr>
            </w:pPr>
          </w:p>
        </w:tc>
      </w:tr>
      <w:tr w:rsidR="006A6551" w:rsidRPr="00846B76" w14:paraId="27767DFC" w14:textId="77777777" w:rsidTr="003F7492">
        <w:trPr>
          <w:trHeight w:val="58"/>
        </w:trPr>
        <w:tc>
          <w:tcPr>
            <w:tcW w:w="1413" w:type="pct"/>
            <w:shd w:val="clear" w:color="auto" w:fill="auto"/>
            <w:vAlign w:val="bottom"/>
          </w:tcPr>
          <w:p w14:paraId="1CB9BD4A" w14:textId="4E5E6DC0" w:rsidR="006A6551" w:rsidRPr="006A6551" w:rsidRDefault="006A6551" w:rsidP="006A6551">
            <w:pPr>
              <w:jc w:val="center"/>
              <w:rPr>
                <w:rFonts w:cstheme="minorHAnsi"/>
                <w:bCs/>
              </w:rPr>
            </w:pPr>
            <w:r w:rsidRPr="006A6551">
              <w:rPr>
                <w:rFonts w:cstheme="minorHAnsi"/>
                <w:bCs/>
              </w:rPr>
              <w:t>Medlems</w:t>
            </w:r>
            <w:r w:rsidR="00C21F0C">
              <w:rPr>
                <w:rFonts w:cstheme="minorHAnsi"/>
                <w:bCs/>
              </w:rPr>
              <w:t>kap</w:t>
            </w:r>
          </w:p>
        </w:tc>
        <w:tc>
          <w:tcPr>
            <w:tcW w:w="3587" w:type="pct"/>
            <w:gridSpan w:val="3"/>
            <w:shd w:val="clear" w:color="auto" w:fill="auto"/>
            <w:vAlign w:val="bottom"/>
          </w:tcPr>
          <w:p w14:paraId="2D62196F" w14:textId="723D324B" w:rsidR="006A6551" w:rsidRPr="006A6551" w:rsidRDefault="00000000" w:rsidP="006145D8">
            <w:pPr>
              <w:rPr>
                <w:rFonts w:asciiTheme="majorHAnsi" w:hAnsiTheme="majorHAnsi"/>
                <w:b/>
              </w:rPr>
            </w:pPr>
            <w:sdt>
              <w:sdtPr>
                <w:rPr>
                  <w:rFonts w:asciiTheme="majorHAnsi" w:hAnsiTheme="majorHAnsi"/>
                  <w:b/>
                </w:rPr>
                <w:id w:val="-1512749036"/>
                <w:placeholder>
                  <w:docPart w:val="DefaultPlaceholder_-1854013438"/>
                </w:placeholder>
                <w:comboBox>
                  <w:listItem w:displayText="Junior" w:value="Junior"/>
                  <w:listItem w:displayText="Senior" w:value="Senior"/>
                </w:comboBox>
              </w:sdtPr>
              <w:sdtContent>
                <w:r w:rsidR="00C21F0C">
                  <w:rPr>
                    <w:rFonts w:asciiTheme="majorHAnsi" w:hAnsiTheme="majorHAnsi"/>
                    <w:b/>
                  </w:rPr>
                  <w:t>Senior</w:t>
                </w:r>
              </w:sdtContent>
            </w:sdt>
          </w:p>
        </w:tc>
      </w:tr>
      <w:tr w:rsidR="00C21F0C" w:rsidRPr="00846B76" w14:paraId="54E5F6FC" w14:textId="77777777" w:rsidTr="003F7492">
        <w:trPr>
          <w:trHeight w:val="58"/>
        </w:trPr>
        <w:tc>
          <w:tcPr>
            <w:tcW w:w="1413" w:type="pct"/>
            <w:shd w:val="clear" w:color="auto" w:fill="auto"/>
            <w:vAlign w:val="bottom"/>
          </w:tcPr>
          <w:p w14:paraId="0D88FA0A" w14:textId="06BEC060" w:rsidR="00C21F0C" w:rsidRPr="003F7492" w:rsidRDefault="00C21F0C" w:rsidP="003F7492">
            <w:pPr>
              <w:jc w:val="center"/>
              <w:rPr>
                <w:rFonts w:cstheme="minorHAnsi"/>
                <w:bCs/>
              </w:rPr>
            </w:pPr>
            <w:r w:rsidRPr="003F7492">
              <w:rPr>
                <w:rFonts w:cstheme="minorHAnsi"/>
                <w:bCs/>
              </w:rPr>
              <w:t>Medlems Typ</w:t>
            </w:r>
          </w:p>
        </w:tc>
        <w:sdt>
          <w:sdtPr>
            <w:rPr>
              <w:rFonts w:asciiTheme="majorHAnsi" w:hAnsiTheme="majorHAnsi"/>
              <w:b/>
            </w:rPr>
            <w:id w:val="220253131"/>
            <w:placeholder>
              <w:docPart w:val="DefaultPlaceholder_-1854013438"/>
            </w:placeholder>
            <w:comboBox>
              <w:listItem w:displayText="Enskild" w:value="Enskild"/>
              <w:listItem w:displayText="Familj" w:value="Familj"/>
            </w:comboBox>
          </w:sdtPr>
          <w:sdtContent>
            <w:tc>
              <w:tcPr>
                <w:tcW w:w="3587" w:type="pct"/>
                <w:gridSpan w:val="3"/>
                <w:shd w:val="clear" w:color="auto" w:fill="auto"/>
                <w:vAlign w:val="bottom"/>
              </w:tcPr>
              <w:p w14:paraId="2AFD5D03" w14:textId="742E28ED" w:rsidR="00C21F0C" w:rsidRDefault="00C21F0C" w:rsidP="006145D8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C21F0C">
                  <w:rPr>
                    <w:rFonts w:asciiTheme="majorHAnsi" w:hAnsiTheme="majorHAnsi"/>
                    <w:b/>
                  </w:rPr>
                  <w:t>Enskild</w:t>
                </w:r>
              </w:p>
            </w:tc>
          </w:sdtContent>
        </w:sdt>
      </w:tr>
      <w:tr w:rsidR="00C21F0C" w:rsidRPr="00846B76" w14:paraId="0BA3A893" w14:textId="77777777" w:rsidTr="006A6551">
        <w:trPr>
          <w:trHeight w:val="58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38475B1" w14:textId="77777777" w:rsidR="00C21F0C" w:rsidRDefault="00C21F0C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6EEBD4A" w14:textId="7FC4CF1B" w:rsidR="000172E5" w:rsidRDefault="00CB34EA" w:rsidP="00637200">
      <w:r>
        <w:t xml:space="preserve">Fyll i och Skicka till </w:t>
      </w:r>
      <w:hyperlink r:id="rId10" w:history="1">
        <w:r w:rsidRPr="00E61C38">
          <w:rPr>
            <w:rStyle w:val="Hyperlnk"/>
          </w:rPr>
          <w:t>Ryttarkamraterna.kumla@Gmail.com</w:t>
        </w:r>
      </w:hyperlink>
    </w:p>
    <w:p w14:paraId="1A327467" w14:textId="244C34CD" w:rsidR="00CB34EA" w:rsidRDefault="00CB34EA" w:rsidP="00637200">
      <w:proofErr w:type="spellStart"/>
      <w:r>
        <w:t>BankGiro</w:t>
      </w:r>
      <w:proofErr w:type="spellEnd"/>
    </w:p>
    <w:p w14:paraId="1625C550" w14:textId="4341E60D" w:rsidR="00CB34EA" w:rsidRPr="00CB34EA" w:rsidRDefault="00CB34EA" w:rsidP="00637200">
      <w:pPr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</w:pPr>
      <w:r w:rsidRPr="00CB34EA">
        <w:rPr>
          <w:rStyle w:val="Stark"/>
          <w:rFonts w:ascii="Verdana" w:hAnsi="Verdana"/>
          <w:color w:val="006400"/>
          <w:sz w:val="20"/>
          <w:szCs w:val="20"/>
          <w:bdr w:val="none" w:sz="0" w:space="0" w:color="auto" w:frame="1"/>
          <w:shd w:val="clear" w:color="auto" w:fill="F4F4F4"/>
        </w:rPr>
        <w:t>5176–1500</w:t>
      </w:r>
    </w:p>
    <w:p w14:paraId="1EE484BE" w14:textId="78E5777C" w:rsidR="00CB34EA" w:rsidRDefault="00CB34EA" w:rsidP="00637200">
      <w:r>
        <w:t>Ange Medlem/Medlemmarnas Namn på inbetalningen</w:t>
      </w:r>
    </w:p>
    <w:p w14:paraId="427EC067" w14:textId="482854DC" w:rsidR="00CB34EA" w:rsidRPr="0006568A" w:rsidRDefault="00CB34EA" w:rsidP="00637200">
      <w:r>
        <w:t>Är de fler medlemmar så fyll i 1 dokument per medlem så vi får in rätt uppgifter</w:t>
      </w:r>
    </w:p>
    <w:sectPr w:rsidR="00CB34EA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71740" w14:textId="77777777" w:rsidR="0076353E" w:rsidRDefault="0076353E" w:rsidP="000172E5">
      <w:pPr>
        <w:spacing w:after="0" w:line="240" w:lineRule="auto"/>
      </w:pPr>
      <w:r>
        <w:separator/>
      </w:r>
    </w:p>
  </w:endnote>
  <w:endnote w:type="continuationSeparator" w:id="0">
    <w:p w14:paraId="1E5E972A" w14:textId="77777777" w:rsidR="0076353E" w:rsidRDefault="0076353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667CD4-759C-4FDA-A589-68750EE60BEC}"/>
    <w:embedBold r:id="rId2" w:fontKey="{895EFB32-FD05-45FB-81E0-B16F32904D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6459AE4-DEFC-4EB9-A25F-599E882D46EC}"/>
    <w:embedBold r:id="rId4" w:fontKey="{9DA07427-C8C1-4BD1-B320-B41186DDA33F}"/>
    <w:embedItalic r:id="rId5" w:fontKey="{D2A4BB67-4A9A-4487-AB57-CC279CB6A2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1A1BD9C-2A94-47FE-849F-76C8F150C1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2EEB6E3-8655-4870-8E77-46178435A60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F3E87B09-91CC-4ECD-84AE-10FBAC940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84"/>
      <w:gridCol w:w="4542"/>
    </w:tblGrid>
    <w:tr w:rsidR="00311D4F" w:rsidRPr="00311D4F" w14:paraId="3600FE05" w14:textId="77777777" w:rsidTr="00637200">
      <w:sdt>
        <w:sdtPr>
          <w:id w:val="14823600"/>
          <w:placeholder>
            <w:docPart w:val="D79917ACE020408E87467B77A2BC0265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1D6650B6" w14:textId="2FF526CE" w:rsidR="00311D4F" w:rsidRPr="00311D4F" w:rsidRDefault="00C21F0C" w:rsidP="00637200">
              <w:pPr>
                <w:pStyle w:val="Sidfot"/>
              </w:pPr>
              <w:r w:rsidRPr="00311D4F">
                <w:rPr>
                  <w:rStyle w:val="SidfotChar"/>
                  <w:lang w:bidi="sv-SE"/>
                </w:rPr>
                <w:t xml:space="preserve">Dubbelklicka i sidfoten för att placera skolans namn </w:t>
              </w:r>
              <w:r w:rsidRPr="00311D4F">
                <w:rPr>
                  <w:rStyle w:val="SidfotChar"/>
                  <w:lang w:bidi="sv-SE"/>
                </w:rPr>
                <w:br/>
                <w:t>här och uppdatera logotyp</w:t>
              </w:r>
            </w:p>
          </w:tc>
        </w:sdtContent>
      </w:sdt>
      <w:tc>
        <w:tcPr>
          <w:tcW w:w="4675" w:type="dxa"/>
          <w:vAlign w:val="center"/>
        </w:tcPr>
        <w:p w14:paraId="79330984" w14:textId="77777777" w:rsidR="00311D4F" w:rsidRPr="00311D4F" w:rsidRDefault="00311D4F" w:rsidP="00637200">
          <w:pPr>
            <w:pStyle w:val="Sidfot"/>
            <w:jc w:val="right"/>
          </w:pPr>
          <w:r w:rsidRPr="00311D4F">
            <w:rPr>
              <w:noProof/>
              <w:lang w:bidi="sv-SE"/>
            </w:rPr>
            <w:drawing>
              <wp:inline distT="0" distB="0" distL="0" distR="0" wp14:anchorId="2C6C74DC" wp14:editId="57CBE760">
                <wp:extent cx="1280160" cy="493920"/>
                <wp:effectExtent l="0" t="0" r="0" b="1905"/>
                <wp:docPr id="6" name="Bild 8" descr="logotyp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ild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1DE366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95E7A" w14:textId="77777777" w:rsidR="0076353E" w:rsidRDefault="0076353E" w:rsidP="000172E5">
      <w:pPr>
        <w:spacing w:after="0" w:line="240" w:lineRule="auto"/>
      </w:pPr>
      <w:r>
        <w:separator/>
      </w:r>
    </w:p>
  </w:footnote>
  <w:footnote w:type="continuationSeparator" w:id="0">
    <w:p w14:paraId="24871B88" w14:textId="77777777" w:rsidR="0076353E" w:rsidRDefault="0076353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506"/>
      <w:gridCol w:w="7520"/>
    </w:tblGrid>
    <w:tr w:rsidR="00B337A2" w:rsidRPr="00637200" w14:paraId="49AB9800" w14:textId="77777777" w:rsidTr="00384B05">
      <w:trPr>
        <w:trHeight w:val="990"/>
      </w:trPr>
      <w:tc>
        <w:tcPr>
          <w:tcW w:w="1350" w:type="dxa"/>
          <w:vAlign w:val="center"/>
        </w:tcPr>
        <w:p w14:paraId="30C2425A" w14:textId="7BE41AB6" w:rsidR="00B337A2" w:rsidRPr="006A6551" w:rsidRDefault="006A6551" w:rsidP="00637200">
          <w:pPr>
            <w:pStyle w:val="Sidhuvud"/>
            <w:rPr>
              <w:color w:val="00B050"/>
            </w:rPr>
          </w:pPr>
          <w:r>
            <w:rPr>
              <w:noProof/>
              <w:color w:val="00B050"/>
              <w:lang w:bidi="sv-SE"/>
            </w:rPr>
            <w:drawing>
              <wp:inline distT="0" distB="0" distL="0" distR="0" wp14:anchorId="1FF43FCB" wp14:editId="25D9CB3A">
                <wp:extent cx="816251" cy="857250"/>
                <wp:effectExtent l="0" t="0" r="3175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773" cy="86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color w:val="00500D"/>
          </w:rPr>
          <w:id w:val="1035071668"/>
          <w:placeholder>
            <w:docPart w:val="CA4C6F317D6144409161BA02D789D09D"/>
          </w:placeholder>
          <w:temporary/>
          <w:showingPlcHdr/>
          <w15:appearance w15:val="hidden"/>
        </w:sdtPr>
        <w:sdtContent>
          <w:tc>
            <w:tcPr>
              <w:tcW w:w="8000" w:type="dxa"/>
              <w:vAlign w:val="center"/>
            </w:tcPr>
            <w:p w14:paraId="27783590" w14:textId="77777777" w:rsidR="00B337A2" w:rsidRPr="006A6551" w:rsidRDefault="006145D8" w:rsidP="00637200">
              <w:pPr>
                <w:pStyle w:val="Sidhuvud"/>
                <w:rPr>
                  <w:color w:val="00500D"/>
                </w:rPr>
              </w:pPr>
              <w:r w:rsidRPr="006A6551">
                <w:rPr>
                  <w:color w:val="00500D"/>
                  <w:lang w:bidi="sv-SE"/>
                </w:rPr>
                <w:t>Medlemsansökan</w:t>
              </w:r>
            </w:p>
          </w:tc>
        </w:sdtContent>
      </w:sdt>
    </w:tr>
  </w:tbl>
  <w:p w14:paraId="56F304CD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2419506">
    <w:abstractNumId w:val="11"/>
  </w:num>
  <w:num w:numId="2" w16cid:durableId="620303024">
    <w:abstractNumId w:val="7"/>
  </w:num>
  <w:num w:numId="3" w16cid:durableId="1046223860">
    <w:abstractNumId w:val="15"/>
  </w:num>
  <w:num w:numId="4" w16cid:durableId="1849324693">
    <w:abstractNumId w:val="12"/>
  </w:num>
  <w:num w:numId="5" w16cid:durableId="1064840208">
    <w:abstractNumId w:val="13"/>
  </w:num>
  <w:num w:numId="6" w16cid:durableId="153451924">
    <w:abstractNumId w:val="19"/>
  </w:num>
  <w:num w:numId="7" w16cid:durableId="899825874">
    <w:abstractNumId w:val="6"/>
  </w:num>
  <w:num w:numId="8" w16cid:durableId="815729727">
    <w:abstractNumId w:val="10"/>
  </w:num>
  <w:num w:numId="9" w16cid:durableId="496847502">
    <w:abstractNumId w:val="17"/>
  </w:num>
  <w:num w:numId="10" w16cid:durableId="554244766">
    <w:abstractNumId w:val="1"/>
  </w:num>
  <w:num w:numId="11" w16cid:durableId="920682132">
    <w:abstractNumId w:val="5"/>
  </w:num>
  <w:num w:numId="12" w16cid:durableId="1543054602">
    <w:abstractNumId w:val="0"/>
  </w:num>
  <w:num w:numId="13" w16cid:durableId="2083407412">
    <w:abstractNumId w:val="2"/>
  </w:num>
  <w:num w:numId="14" w16cid:durableId="488012879">
    <w:abstractNumId w:val="9"/>
  </w:num>
  <w:num w:numId="15" w16cid:durableId="597103455">
    <w:abstractNumId w:val="8"/>
  </w:num>
  <w:num w:numId="16" w16cid:durableId="1825850207">
    <w:abstractNumId w:val="16"/>
  </w:num>
  <w:num w:numId="17" w16cid:durableId="12076250">
    <w:abstractNumId w:val="3"/>
  </w:num>
  <w:num w:numId="18" w16cid:durableId="1418095379">
    <w:abstractNumId w:val="21"/>
  </w:num>
  <w:num w:numId="19" w16cid:durableId="1162819619">
    <w:abstractNumId w:val="18"/>
  </w:num>
  <w:num w:numId="20" w16cid:durableId="1431975507">
    <w:abstractNumId w:val="14"/>
  </w:num>
  <w:num w:numId="21" w16cid:durableId="1508204749">
    <w:abstractNumId w:val="20"/>
  </w:num>
  <w:num w:numId="22" w16cid:durableId="150176919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51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3F7492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0889"/>
    <w:rsid w:val="005F2035"/>
    <w:rsid w:val="005F7990"/>
    <w:rsid w:val="006145D8"/>
    <w:rsid w:val="00637200"/>
    <w:rsid w:val="0063739C"/>
    <w:rsid w:val="006A6551"/>
    <w:rsid w:val="007147D7"/>
    <w:rsid w:val="0076353E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21F0C"/>
    <w:rsid w:val="00C4602F"/>
    <w:rsid w:val="00C46878"/>
    <w:rsid w:val="00C6231D"/>
    <w:rsid w:val="00CB34EA"/>
    <w:rsid w:val="00CB4A51"/>
    <w:rsid w:val="00CD4532"/>
    <w:rsid w:val="00CD47B0"/>
    <w:rsid w:val="00CE6104"/>
    <w:rsid w:val="00CE7918"/>
    <w:rsid w:val="00D16163"/>
    <w:rsid w:val="00D37AED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70E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CB34EA"/>
    <w:rPr>
      <w:color w:val="605E5C"/>
      <w:shd w:val="clear" w:color="auto" w:fill="E1DFDD"/>
    </w:rPr>
  </w:style>
  <w:style w:type="character" w:styleId="Stark">
    <w:name w:val="Strong"/>
    <w:basedOn w:val="Standardstycketeckensnitt"/>
    <w:uiPriority w:val="22"/>
    <w:qFormat/>
    <w:rsid w:val="00CB34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yttarkamraterna.kumla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nu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A4C6F317D6144409161BA02D789D09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5788603-ACA6-4C3A-BD5D-8AF76D6CA0BF}"/>
      </w:docPartPr>
      <w:docPartBody>
        <w:p w:rsidR="00744FB3" w:rsidRDefault="000C2DDB" w:rsidP="000C2DDB">
          <w:pPr>
            <w:pStyle w:val="CA4C6F317D6144409161BA02D789D09D1"/>
          </w:pPr>
          <w:r w:rsidRPr="006A6551">
            <w:rPr>
              <w:color w:val="00500D"/>
              <w:lang w:bidi="sv-SE"/>
            </w:rPr>
            <w:t>Medlemsansökan</w:t>
          </w:r>
        </w:p>
      </w:docPartBody>
    </w:docPart>
    <w:docPart>
      <w:docPartPr>
        <w:name w:val="12CC4503FC4D4ACDAAD6867A8D18F7D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46F6D7-735F-4951-8240-430EAD069019}"/>
      </w:docPartPr>
      <w:docPartBody>
        <w:p w:rsidR="00744FB3" w:rsidRDefault="000C2DDB" w:rsidP="000C2DDB">
          <w:pPr>
            <w:pStyle w:val="12CC4503FC4D4ACDAAD6867A8D18F7D21"/>
          </w:pPr>
          <w:r w:rsidRPr="00637200">
            <w:rPr>
              <w:lang w:bidi="sv-SE"/>
            </w:rPr>
            <w:t>Mobiltelefon</w:t>
          </w:r>
        </w:p>
      </w:docPartBody>
    </w:docPart>
    <w:docPart>
      <w:docPartPr>
        <w:name w:val="303479C2643947098222B677F4187A8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4AE8A2-1606-4D06-B2D4-CFB0B50F7CC5}"/>
      </w:docPartPr>
      <w:docPartBody>
        <w:p w:rsidR="00744FB3" w:rsidRDefault="000C2DDB" w:rsidP="000C2DDB">
          <w:pPr>
            <w:pStyle w:val="303479C2643947098222B677F4187A8E1"/>
          </w:pPr>
          <w:r w:rsidRPr="00311D4F">
            <w:rPr>
              <w:lang w:bidi="sv-SE"/>
            </w:rPr>
            <w:t>Jobbtelefon</w:t>
          </w:r>
        </w:p>
      </w:docPartBody>
    </w:docPart>
    <w:docPart>
      <w:docPartPr>
        <w:name w:val="541F5BD447E642A192972962424182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7B649C-904B-46CE-8939-84D49F02007C}"/>
      </w:docPartPr>
      <w:docPartBody>
        <w:p w:rsidR="00744FB3" w:rsidRDefault="000C2DDB" w:rsidP="000C2DDB">
          <w:pPr>
            <w:pStyle w:val="541F5BD447E642A192972962424182F01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D79917ACE020408E87467B77A2BC02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A138AC-171A-4EE3-B773-14C8F3DC6048}"/>
      </w:docPartPr>
      <w:docPartBody>
        <w:p w:rsidR="00744FB3" w:rsidRDefault="000C2DDB" w:rsidP="000C2DDB">
          <w:pPr>
            <w:pStyle w:val="D79917ACE020408E87467B77A2BC02651"/>
          </w:pPr>
          <w:r w:rsidRPr="00311D4F">
            <w:rPr>
              <w:rStyle w:val="SidfotChar"/>
              <w:lang w:bidi="sv-SE"/>
            </w:rPr>
            <w:t xml:space="preserve">Dubbelklicka i sidfoten för att placera skolans namn </w:t>
          </w:r>
          <w:r w:rsidRPr="00311D4F">
            <w:rPr>
              <w:rStyle w:val="SidfotChar"/>
              <w:lang w:bidi="sv-SE"/>
            </w:rPr>
            <w:br/>
            <w:t>här och uppdatera logotyp</w:t>
          </w:r>
        </w:p>
      </w:docPartBody>
    </w:docPart>
    <w:docPart>
      <w:docPartPr>
        <w:name w:val="DefaultPlaceholder_-185401343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B73B3E-E5AD-42B3-B1C2-5150CC5DC22B}"/>
      </w:docPartPr>
      <w:docPartBody>
        <w:p w:rsidR="00744FB3" w:rsidRDefault="000C2DDB">
          <w:r w:rsidRPr="00E61C38">
            <w:rPr>
              <w:rStyle w:val="Platshllartext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DDB"/>
    <w:rsid w:val="000C2DDB"/>
    <w:rsid w:val="001E001D"/>
    <w:rsid w:val="00744FB3"/>
    <w:rsid w:val="00D9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C2DDB"/>
    <w:rPr>
      <w:color w:val="808080"/>
    </w:rPr>
  </w:style>
  <w:style w:type="paragraph" w:customStyle="1" w:styleId="12CC4503FC4D4ACDAAD6867A8D18F7D21">
    <w:name w:val="12CC4503FC4D4ACDAAD6867A8D18F7D2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303479C2643947098222B677F4187A8E1">
    <w:name w:val="303479C2643947098222B677F4187A8E1"/>
    <w:rsid w:val="000C2DDB"/>
    <w:pPr>
      <w:spacing w:before="200"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41F5BD447E642A192972962424182F01">
    <w:name w:val="541F5BD447E642A192972962424182F01"/>
    <w:rsid w:val="000C2DDB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CA4C6F317D6144409161BA02D789D09D1">
    <w:name w:val="CA4C6F317D6144409161BA02D789D09D1"/>
    <w:rsid w:val="000C2DDB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  <w:lang w:eastAsia="en-US"/>
    </w:rPr>
  </w:style>
  <w:style w:type="paragraph" w:styleId="Sidfot">
    <w:name w:val="footer"/>
    <w:basedOn w:val="Normal"/>
    <w:link w:val="SidfotChar"/>
    <w:uiPriority w:val="99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0C2DDB"/>
    <w:rPr>
      <w:rFonts w:eastAsiaTheme="minorHAnsi"/>
      <w:sz w:val="18"/>
      <w:szCs w:val="24"/>
      <w:lang w:eastAsia="en-US"/>
    </w:rPr>
  </w:style>
  <w:style w:type="paragraph" w:customStyle="1" w:styleId="D79917ACE020408E87467B77A2BC02651">
    <w:name w:val="D79917ACE020408E87467B77A2BC02651"/>
    <w:rsid w:val="000C2DDB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62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2023-01-16T02:11:00Z</dcterms:created>
  <dcterms:modified xsi:type="dcterms:W3CDTF">2023-01-16T02:11:00Z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